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>F01P.0.410144</w:t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BImA, BPol Bundespolizei Blumberg, Gemeinsame Unterbringung Fliegerstaffel, Flugbefeuerung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BER-B-30024257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Flugbefeuerung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